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5C6" w:rsidRDefault="00CB55C6" w:rsidP="00DB32F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приема детей на 2020-2021 уч.год</w:t>
      </w:r>
    </w:p>
    <w:p w:rsidR="00CB55C6" w:rsidRDefault="00CB55C6" w:rsidP="00DB32F2">
      <w:pPr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Столбищенский филиал</w:t>
      </w:r>
    </w:p>
    <w:p w:rsidR="00CB55C6" w:rsidRPr="009B3635" w:rsidRDefault="00CB55C6" w:rsidP="00DB32F2">
      <w:pPr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Музыкальное отделение</w:t>
      </w:r>
    </w:p>
    <w:p w:rsidR="00CB55C6" w:rsidRDefault="00CB55C6" w:rsidP="00DB32F2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8"/>
        <w:gridCol w:w="3926"/>
        <w:gridCol w:w="1974"/>
        <w:gridCol w:w="1516"/>
        <w:gridCol w:w="1792"/>
      </w:tblGrid>
      <w:tr w:rsidR="00CB55C6" w:rsidRPr="005A406C" w:rsidTr="00B776B9">
        <w:tc>
          <w:tcPr>
            <w:tcW w:w="568" w:type="dxa"/>
          </w:tcPr>
          <w:p w:rsidR="00CB55C6" w:rsidRPr="005A406C" w:rsidRDefault="00CB55C6" w:rsidP="00B77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926" w:type="dxa"/>
          </w:tcPr>
          <w:p w:rsidR="00CB55C6" w:rsidRPr="005A406C" w:rsidRDefault="00CB55C6" w:rsidP="00B7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974" w:type="dxa"/>
          </w:tcPr>
          <w:p w:rsidR="00CB55C6" w:rsidRPr="005A406C" w:rsidRDefault="00CB55C6" w:rsidP="00B7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:rsidR="00CB55C6" w:rsidRPr="005A406C" w:rsidRDefault="00CB55C6" w:rsidP="00B7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прослушивания</w:t>
            </w:r>
          </w:p>
        </w:tc>
        <w:tc>
          <w:tcPr>
            <w:tcW w:w="1516" w:type="dxa"/>
          </w:tcPr>
          <w:p w:rsidR="00CB55C6" w:rsidRPr="005A406C" w:rsidRDefault="00CB55C6" w:rsidP="00B7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792" w:type="dxa"/>
          </w:tcPr>
          <w:p w:rsidR="00CB55C6" w:rsidRPr="005A406C" w:rsidRDefault="00CB55C6" w:rsidP="00B7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</w:tr>
      <w:tr w:rsidR="00CB55C6" w:rsidRPr="005A406C" w:rsidTr="00B776B9">
        <w:tc>
          <w:tcPr>
            <w:tcW w:w="568" w:type="dxa"/>
          </w:tcPr>
          <w:p w:rsidR="00CB55C6" w:rsidRPr="005A406C" w:rsidRDefault="00CB55C6" w:rsidP="00B77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26" w:type="dxa"/>
          </w:tcPr>
          <w:p w:rsidR="00CB55C6" w:rsidRPr="005A406C" w:rsidRDefault="00CB55C6" w:rsidP="00B7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Кручинин Михаил Романович</w:t>
            </w:r>
          </w:p>
        </w:tc>
        <w:tc>
          <w:tcPr>
            <w:tcW w:w="1974" w:type="dxa"/>
          </w:tcPr>
          <w:p w:rsidR="00CB55C6" w:rsidRPr="005A406C" w:rsidRDefault="00CB55C6" w:rsidP="00B7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24.08.2020</w:t>
            </w:r>
          </w:p>
        </w:tc>
        <w:tc>
          <w:tcPr>
            <w:tcW w:w="1516" w:type="dxa"/>
          </w:tcPr>
          <w:p w:rsidR="00CB55C6" w:rsidRPr="005A406C" w:rsidRDefault="00CB55C6" w:rsidP="00B7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  <w:tc>
          <w:tcPr>
            <w:tcW w:w="1792" w:type="dxa"/>
          </w:tcPr>
          <w:p w:rsidR="00CB55C6" w:rsidRPr="005A406C" w:rsidRDefault="00CB55C6" w:rsidP="00B7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</w:tr>
      <w:tr w:rsidR="00CB55C6" w:rsidRPr="005A406C" w:rsidTr="00B776B9">
        <w:tc>
          <w:tcPr>
            <w:tcW w:w="568" w:type="dxa"/>
          </w:tcPr>
          <w:p w:rsidR="00CB55C6" w:rsidRPr="005A406C" w:rsidRDefault="00CB55C6" w:rsidP="00B77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26" w:type="dxa"/>
          </w:tcPr>
          <w:p w:rsidR="00CB55C6" w:rsidRPr="005A406C" w:rsidRDefault="00CB55C6" w:rsidP="00B7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Сабиржанова Альмира Дамировна</w:t>
            </w:r>
          </w:p>
        </w:tc>
        <w:tc>
          <w:tcPr>
            <w:tcW w:w="1974" w:type="dxa"/>
          </w:tcPr>
          <w:p w:rsidR="00CB55C6" w:rsidRPr="005A406C" w:rsidRDefault="00CB55C6" w:rsidP="00B7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24.08.2020</w:t>
            </w:r>
          </w:p>
        </w:tc>
        <w:tc>
          <w:tcPr>
            <w:tcW w:w="1516" w:type="dxa"/>
          </w:tcPr>
          <w:p w:rsidR="00CB55C6" w:rsidRPr="005A406C" w:rsidRDefault="00CB55C6" w:rsidP="00B7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  <w:tc>
          <w:tcPr>
            <w:tcW w:w="1792" w:type="dxa"/>
          </w:tcPr>
          <w:p w:rsidR="00CB55C6" w:rsidRPr="005A406C" w:rsidRDefault="00CB55C6" w:rsidP="00B7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</w:tr>
      <w:tr w:rsidR="00CB55C6" w:rsidRPr="005A406C" w:rsidTr="00B776B9">
        <w:tc>
          <w:tcPr>
            <w:tcW w:w="568" w:type="dxa"/>
          </w:tcPr>
          <w:p w:rsidR="00CB55C6" w:rsidRPr="005A406C" w:rsidRDefault="00CB55C6" w:rsidP="00B77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26" w:type="dxa"/>
          </w:tcPr>
          <w:p w:rsidR="00CB55C6" w:rsidRPr="005A406C" w:rsidRDefault="00CB55C6" w:rsidP="00B7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Гарипов Раяз Риназович</w:t>
            </w:r>
          </w:p>
        </w:tc>
        <w:tc>
          <w:tcPr>
            <w:tcW w:w="1974" w:type="dxa"/>
          </w:tcPr>
          <w:p w:rsidR="00CB55C6" w:rsidRPr="005A406C" w:rsidRDefault="00CB55C6" w:rsidP="00B7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24.08.2020</w:t>
            </w:r>
          </w:p>
        </w:tc>
        <w:tc>
          <w:tcPr>
            <w:tcW w:w="1516" w:type="dxa"/>
          </w:tcPr>
          <w:p w:rsidR="00CB55C6" w:rsidRPr="005A406C" w:rsidRDefault="00CB55C6" w:rsidP="00B7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  <w:tc>
          <w:tcPr>
            <w:tcW w:w="1792" w:type="dxa"/>
          </w:tcPr>
          <w:p w:rsidR="00CB55C6" w:rsidRPr="005A406C" w:rsidRDefault="00CB55C6" w:rsidP="00B7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</w:tr>
      <w:tr w:rsidR="00CB55C6" w:rsidRPr="005A406C" w:rsidTr="00B776B9">
        <w:tc>
          <w:tcPr>
            <w:tcW w:w="568" w:type="dxa"/>
          </w:tcPr>
          <w:p w:rsidR="00CB55C6" w:rsidRPr="005A406C" w:rsidRDefault="00CB55C6" w:rsidP="00B77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26" w:type="dxa"/>
          </w:tcPr>
          <w:p w:rsidR="00CB55C6" w:rsidRPr="005A406C" w:rsidRDefault="00CB55C6" w:rsidP="00B7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Сабирзянов Камиль Ильмирович</w:t>
            </w:r>
          </w:p>
        </w:tc>
        <w:tc>
          <w:tcPr>
            <w:tcW w:w="1974" w:type="dxa"/>
          </w:tcPr>
          <w:p w:rsidR="00CB55C6" w:rsidRPr="005A406C" w:rsidRDefault="00CB55C6" w:rsidP="00B7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24.08.2020</w:t>
            </w:r>
          </w:p>
        </w:tc>
        <w:tc>
          <w:tcPr>
            <w:tcW w:w="1516" w:type="dxa"/>
          </w:tcPr>
          <w:p w:rsidR="00CB55C6" w:rsidRPr="005A406C" w:rsidRDefault="00CB55C6" w:rsidP="00B7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  <w:tc>
          <w:tcPr>
            <w:tcW w:w="1792" w:type="dxa"/>
          </w:tcPr>
          <w:p w:rsidR="00CB55C6" w:rsidRPr="005A406C" w:rsidRDefault="00CB55C6" w:rsidP="00B7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6C"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</w:tr>
    </w:tbl>
    <w:p w:rsidR="00CB55C6" w:rsidRDefault="00CB55C6" w:rsidP="00DB32F2"/>
    <w:p w:rsidR="00CB55C6" w:rsidRDefault="00CB55C6" w:rsidP="00773CDF">
      <w:pPr>
        <w:jc w:val="center"/>
        <w:rPr>
          <w:rFonts w:ascii="Times New Roman" w:hAnsi="Times New Roman"/>
          <w:sz w:val="24"/>
          <w:szCs w:val="24"/>
        </w:rPr>
      </w:pPr>
    </w:p>
    <w:p w:rsidR="00CB55C6" w:rsidRDefault="00CB55C6" w:rsidP="00773CD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приема детей на 2020-2021 уч.год</w:t>
      </w:r>
    </w:p>
    <w:p w:rsidR="00CB55C6" w:rsidRDefault="00CB55C6" w:rsidP="00DB32F2">
      <w:pPr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Столбищенский филиал</w:t>
      </w:r>
    </w:p>
    <w:p w:rsidR="00CB55C6" w:rsidRDefault="00CB55C6" w:rsidP="00DB32F2">
      <w:pPr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Художественное отделение</w:t>
      </w:r>
    </w:p>
    <w:p w:rsidR="00CB55C6" w:rsidRDefault="00CB55C6" w:rsidP="00DB32F2">
      <w:pPr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Лабутина Н.И.</w:t>
      </w:r>
    </w:p>
    <w:p w:rsidR="00CB55C6" w:rsidRDefault="00CB55C6" w:rsidP="00773CDF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4536"/>
        <w:gridCol w:w="2127"/>
        <w:gridCol w:w="1842"/>
      </w:tblGrid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просмотра</w:t>
            </w: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Мухтасарова Амира Маратовна</w:t>
            </w: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 xml:space="preserve">24.08.2020 </w:t>
            </w: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</w:tr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Чеблукова Евгения Денисовна</w:t>
            </w: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24.08.2020</w:t>
            </w: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</w:tr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Пискунова Кира Сергеевна</w:t>
            </w: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24.08.2020</w:t>
            </w: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</w:tr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Денисова Мария Сергеевна</w:t>
            </w: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24.08.2020</w:t>
            </w: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</w:tr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Денисова Арина Артемовна</w:t>
            </w: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24.08.2020</w:t>
            </w: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</w:tr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Иванова Кира Игоревна</w:t>
            </w: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24.08.2020</w:t>
            </w: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</w:tr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Лакомова Юлия Денисовна</w:t>
            </w: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24.08.2020</w:t>
            </w: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</w:tr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Вершинина Арина Станиславовна</w:t>
            </w: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24.08.2020</w:t>
            </w: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</w:tr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2B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Назриева Талия Дилшадовна </w:t>
            </w: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 xml:space="preserve">25.08.2020 </w:t>
            </w: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</w:tr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2B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Яшина Александра Антоновна </w:t>
            </w: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25.08.2020</w:t>
            </w: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</w:tr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2B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Шишмарева Екатерина Валерьевна </w:t>
            </w: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25.08.2020</w:t>
            </w: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</w:tr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2B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Хасанова Самира Динаровна </w:t>
            </w: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25.08.2020</w:t>
            </w: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</w:tr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2B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Кореева Мария Павловна </w:t>
            </w: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25.08.2020</w:t>
            </w: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</w:tr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2B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Сидорова Полина Антоновна </w:t>
            </w: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25.08.2020</w:t>
            </w: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</w:tr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2B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Билалова Азалия Альбертовна </w:t>
            </w: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25.08.2020</w:t>
            </w: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</w:tr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2B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Воронина Софья Юрьевна </w:t>
            </w: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25.08.2020</w:t>
            </w: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</w:tr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2B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Демидова Кира Дмитриевна </w:t>
            </w: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 xml:space="preserve">26.08.2020 </w:t>
            </w: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</w:tr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2B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Демидов Альберт Дмитриевич </w:t>
            </w: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26.08.2020</w:t>
            </w: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</w:tr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2B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Лабутина Дарья Дмитриевна </w:t>
            </w: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26.08.2020</w:t>
            </w: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</w:tr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2B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Васикова Инна Петровна </w:t>
            </w: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26.08.2020</w:t>
            </w: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</w:tr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2B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Сидорова Кира </w:t>
            </w: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26.08.2020</w:t>
            </w: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</w:tr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2B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Данилова Кира Вадимовна</w:t>
            </w: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26.08.2020</w:t>
            </w: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</w:tr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Гаврилова Елена Вячеславовна</w:t>
            </w: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26.08.2020</w:t>
            </w: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BF"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</w:tr>
      <w:tr w:rsidR="00CB55C6" w:rsidRPr="00AA32BF" w:rsidTr="00AA32BF">
        <w:tc>
          <w:tcPr>
            <w:tcW w:w="562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B55C6" w:rsidRPr="00AA32BF" w:rsidRDefault="00CB55C6" w:rsidP="00AA3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B55C6" w:rsidRPr="00AA32BF" w:rsidRDefault="00CB55C6" w:rsidP="00AA3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55C6" w:rsidRPr="003C33D3" w:rsidRDefault="00CB55C6" w:rsidP="00773CDF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B55C6" w:rsidRPr="003C33D3" w:rsidSect="00395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394D"/>
    <w:rsid w:val="00031CD1"/>
    <w:rsid w:val="00162B1E"/>
    <w:rsid w:val="0019674F"/>
    <w:rsid w:val="00304D59"/>
    <w:rsid w:val="00395C71"/>
    <w:rsid w:val="003C33D3"/>
    <w:rsid w:val="004852D3"/>
    <w:rsid w:val="00505DD3"/>
    <w:rsid w:val="005A406C"/>
    <w:rsid w:val="00625A89"/>
    <w:rsid w:val="006A73FE"/>
    <w:rsid w:val="00773CDF"/>
    <w:rsid w:val="00784FC4"/>
    <w:rsid w:val="00825CAE"/>
    <w:rsid w:val="009B3635"/>
    <w:rsid w:val="00A041A1"/>
    <w:rsid w:val="00AA32BF"/>
    <w:rsid w:val="00B0394D"/>
    <w:rsid w:val="00B35EB2"/>
    <w:rsid w:val="00B776B9"/>
    <w:rsid w:val="00CB55C6"/>
    <w:rsid w:val="00D47C38"/>
    <w:rsid w:val="00D60DFE"/>
    <w:rsid w:val="00DB32F2"/>
    <w:rsid w:val="00EA4CA3"/>
    <w:rsid w:val="00ED2072"/>
    <w:rsid w:val="00EE3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C7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73C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DB32F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11A12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1</Pages>
  <Words>260</Words>
  <Characters>1482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Морина</dc:creator>
  <cp:keywords/>
  <dc:description/>
  <cp:lastModifiedBy>User</cp:lastModifiedBy>
  <cp:revision>9</cp:revision>
  <dcterms:created xsi:type="dcterms:W3CDTF">2020-08-22T06:57:00Z</dcterms:created>
  <dcterms:modified xsi:type="dcterms:W3CDTF">2020-08-24T04:59:00Z</dcterms:modified>
</cp:coreProperties>
</file>